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D8B213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4D8B214" w14:textId="77777777" w:rsidR="00F90453" w:rsidRDefault="009B74D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14D8B217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1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16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14D8B21A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1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19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14D8B21D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1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E150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2E150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1C" w14:textId="317E967B" w:rsidR="00222867" w:rsidRDefault="00373CFF" w:rsidP="00373CFF">
            <w:r>
              <w:rPr>
                <w:rFonts w:hint="cs"/>
                <w:rtl/>
              </w:rPr>
              <w:t>0</w:t>
            </w:r>
            <w:r w:rsidR="004A79FA">
              <w:rPr>
                <w:rFonts w:hint="cs"/>
                <w:rtl/>
              </w:rPr>
              <w:t>1</w:t>
            </w:r>
            <w:r w:rsidR="005D4809">
              <w:rPr>
                <w:rFonts w:hint="cs"/>
                <w:rtl/>
              </w:rPr>
              <w:t>.</w:t>
            </w:r>
            <w:r w:rsidR="004A79FA">
              <w:rPr>
                <w:rFonts w:hint="cs"/>
                <w:rtl/>
              </w:rPr>
              <w:t>0</w:t>
            </w:r>
            <w:r>
              <w:rPr>
                <w:rFonts w:hint="cs"/>
                <w:rtl/>
              </w:rPr>
              <w:t>8</w:t>
            </w:r>
            <w:r w:rsidR="005D4809">
              <w:rPr>
                <w:rFonts w:hint="cs"/>
                <w:rtl/>
              </w:rPr>
              <w:t>.</w:t>
            </w:r>
            <w:r w:rsidR="004A79FA">
              <w:rPr>
                <w:rFonts w:hint="cs"/>
                <w:rtl/>
              </w:rPr>
              <w:t>202</w:t>
            </w:r>
            <w:r>
              <w:rPr>
                <w:rFonts w:hint="cs"/>
                <w:rtl/>
              </w:rPr>
              <w:t>4</w:t>
            </w:r>
          </w:p>
        </w:tc>
      </w:tr>
    </w:tbl>
    <w:p w14:paraId="14D8B21E" w14:textId="77777777" w:rsidR="00332AFB" w:rsidRDefault="009B74DE" w:rsidP="00222867">
      <w:pPr>
        <w:rPr>
          <w:rtl/>
        </w:rPr>
      </w:pPr>
    </w:p>
    <w:p w14:paraId="14D8B21F" w14:textId="77777777" w:rsidR="00222867" w:rsidRDefault="009B74DE" w:rsidP="00222867">
      <w:pPr>
        <w:rPr>
          <w:rtl/>
        </w:rPr>
      </w:pPr>
    </w:p>
    <w:p w14:paraId="14D8B220" w14:textId="77777777" w:rsidR="00222867" w:rsidRDefault="009B74DE" w:rsidP="00222867">
      <w:pPr>
        <w:rPr>
          <w:rtl/>
        </w:rPr>
      </w:pPr>
    </w:p>
    <w:p w14:paraId="14D8B221" w14:textId="77777777" w:rsidR="00222867" w:rsidRDefault="009B74DE" w:rsidP="00222867">
      <w:pPr>
        <w:rPr>
          <w:rtl/>
        </w:rPr>
      </w:pPr>
    </w:p>
    <w:p w14:paraId="14D8B222" w14:textId="77777777" w:rsidR="00222867" w:rsidRDefault="009B74DE" w:rsidP="00222867">
      <w:pPr>
        <w:rPr>
          <w:rtl/>
        </w:rPr>
      </w:pPr>
    </w:p>
    <w:p w14:paraId="14D8B223" w14:textId="77777777" w:rsidR="00222867" w:rsidRDefault="009B74DE" w:rsidP="00222867">
      <w:pPr>
        <w:rPr>
          <w:rtl/>
        </w:rPr>
      </w:pPr>
    </w:p>
    <w:p w14:paraId="14D8B224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4D8B225" w14:textId="77777777" w:rsidR="00222867" w:rsidRDefault="009B74D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4D8B226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14D8B227" w14:textId="77777777" w:rsidR="00222867" w:rsidRPr="00AF57E9" w:rsidRDefault="009B74D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4D8B229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2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14D8B22B" w14:textId="77777777" w:rsidTr="001B27BD">
        <w:trPr>
          <w:trHeight w:val="45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0C7780" w14:textId="57BEE93D" w:rsidR="001508FA" w:rsidRDefault="001508FA" w:rsidP="00082230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ניהול המסמכים בארגון מתבצע במערכת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שרדוקס</w:t>
            </w:r>
            <w:proofErr w:type="spellEnd"/>
            <w:r w:rsidR="00D10E5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המפותחת על ידי חברת אלעד מערכות</w:t>
            </w:r>
            <w:r w:rsidR="00A55384">
              <w:rPr>
                <w:rFonts w:ascii="Arial" w:hAnsi="Arial" w:hint="cs"/>
                <w:b/>
                <w:sz w:val="22"/>
                <w:szCs w:val="22"/>
                <w:rtl/>
              </w:rPr>
              <w:t>:</w:t>
            </w:r>
          </w:p>
          <w:p w14:paraId="0D522B2D" w14:textId="0A31D51F" w:rsidR="001508FA" w:rsidRPr="00A55384" w:rsidRDefault="001508FA" w:rsidP="008B1F5A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המערכת מוטמעת </w:t>
            </w:r>
            <w:proofErr w:type="spellStart"/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>בכ</w:t>
            </w:r>
            <w:proofErr w:type="spellEnd"/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100 יחידות כולל לשכות בריאות </w:t>
            </w:r>
            <w:proofErr w:type="spellStart"/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>ובכ</w:t>
            </w:r>
            <w:proofErr w:type="spellEnd"/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8B1F5A">
              <w:rPr>
                <w:rFonts w:ascii="Arial" w:hAnsi="Arial" w:hint="cs"/>
                <w:b/>
                <w:sz w:val="22"/>
                <w:szCs w:val="22"/>
                <w:rtl/>
              </w:rPr>
              <w:t>100</w:t>
            </w:r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מערכות תפעוליות. </w:t>
            </w:r>
          </w:p>
          <w:p w14:paraId="65D6239F" w14:textId="6A05C7EB" w:rsidR="001508FA" w:rsidRPr="00A55384" w:rsidRDefault="001508FA" w:rsidP="00694F77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במערכת כיום כ </w:t>
            </w:r>
            <w:r w:rsidR="00694F77">
              <w:rPr>
                <w:rFonts w:ascii="Arial" w:hAnsi="Arial" w:hint="cs"/>
                <w:b/>
                <w:sz w:val="22"/>
                <w:szCs w:val="22"/>
                <w:rtl/>
              </w:rPr>
              <w:t>70</w:t>
            </w:r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>מליון</w:t>
            </w:r>
            <w:proofErr w:type="spellEnd"/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מסמכים </w:t>
            </w:r>
            <w:proofErr w:type="spellStart"/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>וכ</w:t>
            </w:r>
            <w:proofErr w:type="spellEnd"/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694F77">
              <w:rPr>
                <w:rFonts w:ascii="Arial" w:hAnsi="Arial" w:hint="cs"/>
                <w:b/>
                <w:sz w:val="22"/>
                <w:szCs w:val="22"/>
                <w:rtl/>
              </w:rPr>
              <w:t>1560</w:t>
            </w:r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משתמשים.</w:t>
            </w:r>
          </w:p>
          <w:p w14:paraId="5259571D" w14:textId="3D1DF445" w:rsidR="001508FA" w:rsidRPr="00A55384" w:rsidRDefault="00D10E5D" w:rsidP="00A55384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המערכת מנהלת הרשאות ועובדת באינטגרציה מלאה עם רכיבי </w:t>
            </w:r>
            <w:r w:rsidRPr="00A55384">
              <w:rPr>
                <w:rFonts w:ascii="Arial" w:hAnsi="Arial"/>
                <w:bCs/>
                <w:sz w:val="22"/>
                <w:szCs w:val="22"/>
              </w:rPr>
              <w:t>office</w:t>
            </w:r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  <w:p w14:paraId="4130C0AD" w14:textId="702A8431" w:rsidR="00D10E5D" w:rsidRPr="00A55384" w:rsidRDefault="00D10E5D" w:rsidP="00A55384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>למערכת קיים רכיב מסמכים רוחבי אשר מקצר את תהליך הפיתוח במערכ</w:t>
            </w:r>
            <w:r w:rsidR="009D54BF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 </w:t>
            </w:r>
            <w:proofErr w:type="spellStart"/>
            <w:r w:rsidRPr="00A55384">
              <w:rPr>
                <w:rFonts w:ascii="Arial" w:hAnsi="Arial"/>
                <w:bCs/>
                <w:sz w:val="22"/>
                <w:szCs w:val="22"/>
              </w:rPr>
              <w:t>xrm</w:t>
            </w:r>
            <w:proofErr w:type="spellEnd"/>
            <w:r w:rsidRPr="00A55384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14D8B22A" w14:textId="75200CF8" w:rsidR="00593124" w:rsidRPr="008B1F5A" w:rsidRDefault="007C43EB" w:rsidP="008B1F5A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7C43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נדרש המשך </w:t>
            </w:r>
            <w:r w:rsidR="001B27BD" w:rsidRPr="007C43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</w:t>
            </w:r>
            <w:proofErr w:type="spellStart"/>
            <w:r w:rsidR="00082230" w:rsidRPr="007C43EB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="005B0A9E" w:rsidRPr="007C43EB">
              <w:rPr>
                <w:rFonts w:ascii="Arial" w:hAnsi="Arial" w:hint="cs"/>
                <w:b/>
                <w:sz w:val="22"/>
                <w:szCs w:val="22"/>
                <w:rtl/>
              </w:rPr>
              <w:t>שו"שים</w:t>
            </w:r>
            <w:proofErr w:type="spellEnd"/>
            <w:r w:rsidR="00082230" w:rsidRPr="007C43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למערכת </w:t>
            </w:r>
            <w:proofErr w:type="spellStart"/>
            <w:r w:rsidR="00082230" w:rsidRPr="007C43EB">
              <w:rPr>
                <w:rFonts w:ascii="Arial" w:hAnsi="Arial" w:hint="cs"/>
                <w:b/>
                <w:sz w:val="22"/>
                <w:szCs w:val="22"/>
                <w:rtl/>
              </w:rPr>
              <w:t>שרדוקס</w:t>
            </w:r>
            <w:proofErr w:type="spellEnd"/>
            <w:r w:rsidR="00593124" w:rsidRPr="007C43EB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14:paraId="14D8B22C" w14:textId="77777777" w:rsidR="00222867" w:rsidRPr="00AF57E9" w:rsidRDefault="009B74D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4D8B22D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4D8B22E" w14:textId="77777777" w:rsidR="00222867" w:rsidRPr="00AF57E9" w:rsidRDefault="009B74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4D8B22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4D8B230" w14:textId="77777777" w:rsidR="00222867" w:rsidRPr="00AF57E9" w:rsidRDefault="009B74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4D8B235" w14:textId="77777777" w:rsidTr="00222867">
        <w:tc>
          <w:tcPr>
            <w:tcW w:w="3085" w:type="dxa"/>
            <w:hideMark/>
          </w:tcPr>
          <w:p w14:paraId="14D8B23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4D8B232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4D8B23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4D8B234" w14:textId="77777777" w:rsidR="00222867" w:rsidRPr="00AF57E9" w:rsidRDefault="009B74D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4D8B236" w14:textId="77777777" w:rsidR="00222867" w:rsidRPr="00AF57E9" w:rsidRDefault="009B74D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14D8B239" w14:textId="77777777" w:rsidTr="007C4A53">
        <w:tc>
          <w:tcPr>
            <w:tcW w:w="2675" w:type="dxa"/>
            <w:shd w:val="clear" w:color="auto" w:fill="E6E6E6"/>
            <w:hideMark/>
          </w:tcPr>
          <w:p w14:paraId="14D8B23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14D8B238" w14:textId="77777777" w:rsidR="00222867" w:rsidRPr="00AF57E9" w:rsidRDefault="001B27B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>אלעד מערכות תוכנה בע"מ</w:t>
            </w:r>
          </w:p>
        </w:tc>
      </w:tr>
      <w:tr w:rsidR="007548B0" w14:paraId="14D8B23D" w14:textId="77777777" w:rsidTr="007C4A53">
        <w:tc>
          <w:tcPr>
            <w:tcW w:w="2675" w:type="dxa"/>
            <w:shd w:val="clear" w:color="auto" w:fill="E6E6E6"/>
            <w:hideMark/>
          </w:tcPr>
          <w:p w14:paraId="14D8B23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4D8B23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14D8B23C" w14:textId="77777777" w:rsidR="00222867" w:rsidRPr="00AF57E9" w:rsidRDefault="001B27B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>510929177</w:t>
            </w:r>
          </w:p>
        </w:tc>
      </w:tr>
      <w:tr w:rsidR="007548B0" w14:paraId="14D8B241" w14:textId="77777777" w:rsidTr="007C4A53">
        <w:tc>
          <w:tcPr>
            <w:tcW w:w="2675" w:type="dxa"/>
            <w:shd w:val="clear" w:color="auto" w:fill="E6E6E6"/>
            <w:hideMark/>
          </w:tcPr>
          <w:p w14:paraId="14D8B23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14D8B23F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14D8B240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8E36B1" w14:paraId="14D8B244" w14:textId="77777777" w:rsidTr="007C4A53">
        <w:tc>
          <w:tcPr>
            <w:tcW w:w="2675" w:type="dxa"/>
            <w:shd w:val="clear" w:color="auto" w:fill="E6E6E6"/>
            <w:hideMark/>
          </w:tcPr>
          <w:p w14:paraId="14D8B242" w14:textId="77777777" w:rsidR="008E36B1" w:rsidRPr="0061496A" w:rsidRDefault="008E36B1" w:rsidP="008E36B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8E36B1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14D8B243" w14:textId="7D4AAB15" w:rsidR="008E36B1" w:rsidRPr="00AF57E9" w:rsidRDefault="009B74DE" w:rsidP="000D2B3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615,000</w:t>
            </w:r>
            <w:r w:rsidR="00C339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לא</w:t>
            </w:r>
            <w:r w:rsidR="000D2B3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E36B1" w:rsidRPr="0035365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8E36B1" w14:paraId="14D8B247" w14:textId="77777777" w:rsidTr="007C4A53">
        <w:tc>
          <w:tcPr>
            <w:tcW w:w="2675" w:type="dxa"/>
            <w:shd w:val="clear" w:color="auto" w:fill="E6E6E6"/>
            <w:hideMark/>
          </w:tcPr>
          <w:p w14:paraId="14D8B245" w14:textId="77777777" w:rsidR="008E36B1" w:rsidRPr="0061496A" w:rsidRDefault="008E36B1" w:rsidP="008E36B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7063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14D8B246" w14:textId="637D00FE" w:rsidR="008E36B1" w:rsidRPr="0053500C" w:rsidRDefault="004A79FA" w:rsidP="008B1F5A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0</w:t>
            </w:r>
            <w:r w:rsidR="008E36B1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="008E36B1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="008E36B1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8B1F5A"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  <w:r w:rsidR="008E36B1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8E36B1"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8E36B1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8B1F5A"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14:paraId="14D8B248" w14:textId="77777777" w:rsidR="00222867" w:rsidRPr="00AF57E9" w:rsidRDefault="009B74D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4D8B249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14D8B24A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4D8B24B" w14:textId="77777777" w:rsidR="00222867" w:rsidRPr="00AF57E9" w:rsidRDefault="009B74D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4D8B24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4D8B24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4D8B24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4D8B24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4D8B250" w14:textId="77777777" w:rsidR="00222867" w:rsidRPr="00AF57E9" w:rsidRDefault="009B74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14D8B253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4D8B251" w14:textId="77777777" w:rsidR="001B27BD" w:rsidRDefault="001B27BD" w:rsidP="001B27BD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מוצר "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שרדוקס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" הינו בבעלות חברת אלעד מערכות </w:t>
            </w: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תוכנה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ולמשרד הבריאות מוקנות זכויות שימוש בו. </w:t>
            </w:r>
          </w:p>
          <w:p w14:paraId="14D8B252" w14:textId="77777777" w:rsidR="00572407" w:rsidRPr="00AF57E9" w:rsidRDefault="001B27BD" w:rsidP="001B27B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למיטב ידיעתי, חברת אלעד מערכות</w:t>
            </w:r>
            <w:r w:rsidRPr="000F430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תוכנה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הספק היחיד המסוגל לספק למשרד הבריאות את השירות המבוקש כיוון שרק לאלעד מערכות תוכנה, הידע הנדרש וזכויות הקניין הרוחני בקוד המקור של המוצר.</w:t>
            </w:r>
          </w:p>
        </w:tc>
      </w:tr>
    </w:tbl>
    <w:p w14:paraId="14D8B254" w14:textId="77777777" w:rsidR="00222867" w:rsidRPr="00AF57E9" w:rsidRDefault="009B74D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4D8B25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14D8B256" w14:textId="77777777" w:rsidR="00222867" w:rsidRPr="00AF57E9" w:rsidRDefault="009B74D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4D8B25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4D8B25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25ACC" w14:paraId="14D8B25C" w14:textId="77777777" w:rsidTr="006615E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59" w14:textId="5331E5F4" w:rsidR="00925ACC" w:rsidRPr="0053500C" w:rsidRDefault="00FD23C7" w:rsidP="00656F9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בלה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בלסניאן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8B25A" w14:textId="14D38651" w:rsidR="00925ACC" w:rsidRPr="0053500C" w:rsidRDefault="00593124" w:rsidP="007E32D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</w:t>
            </w:r>
            <w:proofErr w:type="spellStart"/>
            <w:r w:rsidR="007E32D0">
              <w:rPr>
                <w:rFonts w:ascii="Arial" w:hAnsi="Arial" w:hint="cs"/>
                <w:b/>
                <w:sz w:val="22"/>
                <w:szCs w:val="22"/>
                <w:rtl/>
              </w:rPr>
              <w:t>פרוייקט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8B25B" w14:textId="5F2F8546" w:rsidR="00925ACC" w:rsidRPr="0053500C" w:rsidRDefault="00694F77" w:rsidP="00656F90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בלה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בלסניאן</w:t>
            </w:r>
            <w:proofErr w:type="spellEnd"/>
          </w:p>
        </w:tc>
      </w:tr>
      <w:tr w:rsidR="007548B0" w14:paraId="14D8B26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5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5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D8B25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4D8B261" w14:textId="77777777" w:rsidR="00222867" w:rsidRDefault="009B74DE" w:rsidP="00222867">
      <w:pPr>
        <w:rPr>
          <w:rtl/>
        </w:rPr>
      </w:pPr>
    </w:p>
    <w:p w14:paraId="316B079E" w14:textId="77777777" w:rsidR="005E6881" w:rsidRPr="00572407" w:rsidRDefault="005E6881" w:rsidP="005E6881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7210081F" w14:textId="77777777" w:rsidR="005E6881" w:rsidRDefault="005E6881" w:rsidP="005E6881">
      <w:pPr>
        <w:rPr>
          <w:rtl/>
        </w:rPr>
      </w:pPr>
    </w:p>
    <w:tbl>
      <w:tblPr>
        <w:tblpPr w:leftFromText="180" w:rightFromText="180" w:vertAnchor="page" w:horzAnchor="margin" w:tblpY="10051"/>
        <w:bidiVisual/>
        <w:tblW w:w="9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6"/>
        <w:gridCol w:w="2620"/>
        <w:gridCol w:w="4467"/>
      </w:tblGrid>
      <w:tr w:rsidR="005E6881" w:rsidRPr="00AF57E9" w14:paraId="75D04A20" w14:textId="77777777" w:rsidTr="005E6881">
        <w:trPr>
          <w:trHeight w:val="841"/>
        </w:trPr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3F76D" w14:textId="77777777" w:rsidR="005E6881" w:rsidRPr="0053500C" w:rsidRDefault="005E6881" w:rsidP="005E6881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אמויאל דורין  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7EE43" w14:textId="77777777" w:rsidR="005E6881" w:rsidRPr="0053500C" w:rsidRDefault="005E6881" w:rsidP="005E6881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מוסמכת  רכש </w:t>
            </w:r>
          </w:p>
        </w:tc>
        <w:tc>
          <w:tcPr>
            <w:tcW w:w="4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C35C3" w14:textId="77777777" w:rsidR="005E6881" w:rsidRPr="0022164A" w:rsidRDefault="005E6881" w:rsidP="005E68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2164A">
              <w:rPr>
                <w:rFonts w:asciiTheme="minorBidi" w:hAnsiTheme="minorBidi" w:cstheme="minorBidi"/>
                <w:b/>
                <w:noProof/>
                <w:sz w:val="21"/>
                <w:szCs w:val="21"/>
                <w:lang w:eastAsia="he-IL"/>
              </w:rPr>
              <w:drawing>
                <wp:anchor distT="0" distB="0" distL="114300" distR="114300" simplePos="0" relativeHeight="251659264" behindDoc="1" locked="0" layoutInCell="1" allowOverlap="1" wp14:anchorId="5C6E1CF5" wp14:editId="0759B85A">
                  <wp:simplePos x="0" y="0"/>
                  <wp:positionH relativeFrom="column">
                    <wp:posOffset>435610</wp:posOffset>
                  </wp:positionH>
                  <wp:positionV relativeFrom="paragraph">
                    <wp:posOffset>3175</wp:posOffset>
                  </wp:positionV>
                  <wp:extent cx="2251075" cy="788139"/>
                  <wp:effectExtent l="0" t="0" r="0" b="0"/>
                  <wp:wrapNone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4834" cy="789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DC7673C" w14:textId="77777777" w:rsidR="005E6881" w:rsidRPr="00AF57E9" w:rsidRDefault="005E6881" w:rsidP="005E68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5E6881" w:rsidRPr="00AF57E9" w14:paraId="7B6B3F73" w14:textId="77777777" w:rsidTr="005E6881">
        <w:trPr>
          <w:trHeight w:val="154"/>
        </w:trPr>
        <w:tc>
          <w:tcPr>
            <w:tcW w:w="2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2B8ABF4" w14:textId="77777777" w:rsidR="005E6881" w:rsidRPr="00AF57E9" w:rsidRDefault="005E6881" w:rsidP="005E6881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1A99313" w14:textId="77777777" w:rsidR="005E6881" w:rsidRPr="00AF57E9" w:rsidRDefault="005E6881" w:rsidP="005E6881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4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17BF4CE" w14:textId="77777777" w:rsidR="005E6881" w:rsidRPr="00AF57E9" w:rsidRDefault="005E6881" w:rsidP="005E6881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57D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4D8B26C" w14:textId="77777777" w:rsidR="00572407" w:rsidRPr="00817FBA" w:rsidRDefault="00572407" w:rsidP="005E6881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FDB82F" w14:textId="77777777" w:rsidR="00425806" w:rsidRDefault="00425806">
      <w:r>
        <w:separator/>
      </w:r>
    </w:p>
  </w:endnote>
  <w:endnote w:type="continuationSeparator" w:id="0">
    <w:p w14:paraId="6209AF40" w14:textId="77777777" w:rsidR="00425806" w:rsidRDefault="00425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4D8B29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4D8B29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4D8B29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4D8B294" w14:textId="59640743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94F77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94F7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4D8B295" w14:textId="77777777" w:rsidR="00354861" w:rsidRPr="0098529F" w:rsidRDefault="009B74D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4D8B29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4D8B297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9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D8B299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9A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14D8B29E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4D8B29C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14D8B29D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14D8B29F" w14:textId="77777777" w:rsidR="00E678BB" w:rsidRPr="00354861" w:rsidRDefault="009B74D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4F6CC" w14:textId="77777777" w:rsidR="00425806" w:rsidRDefault="00425806">
      <w:r>
        <w:separator/>
      </w:r>
    </w:p>
  </w:footnote>
  <w:footnote w:type="continuationSeparator" w:id="0">
    <w:p w14:paraId="6B044939" w14:textId="77777777" w:rsidR="00425806" w:rsidRDefault="004258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4D8B274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4D8B272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4D8B273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4D8B27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4D8B275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4D8B2A0" wp14:editId="14D8B2A1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4D8B276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4D8B277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4D8B278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79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7A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4D8B280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D8B27C" w14:textId="77777777" w:rsidR="009220EC" w:rsidRPr="00D84715" w:rsidRDefault="009B74D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D8B27D" w14:textId="77777777" w:rsidR="009220EC" w:rsidRDefault="009B74D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7E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7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4D8B28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D8B281" w14:textId="77777777" w:rsidR="003D6D13" w:rsidRPr="00D84715" w:rsidRDefault="009B74D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D8B282" w14:textId="77777777" w:rsidR="003D6D13" w:rsidRPr="00D84715" w:rsidRDefault="009B74D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83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84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14D8B28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4D8B286" w14:textId="77777777" w:rsidR="009220EC" w:rsidRPr="00D84715" w:rsidRDefault="009B74D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4D8B287" w14:textId="77777777" w:rsidR="009220EC" w:rsidRPr="00D84715" w:rsidRDefault="009B74D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4D8B288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89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4D8B290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D8B28B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4D8B28C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4D8B28D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4D8B28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D8B28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4D8B291" w14:textId="77777777" w:rsidR="00E678BB" w:rsidRPr="00D84715" w:rsidRDefault="009B74D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F54F1"/>
    <w:multiLevelType w:val="hybridMultilevel"/>
    <w:tmpl w:val="830621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82230"/>
    <w:rsid w:val="000D2B39"/>
    <w:rsid w:val="001508FA"/>
    <w:rsid w:val="001B27BD"/>
    <w:rsid w:val="0021748F"/>
    <w:rsid w:val="002452D7"/>
    <w:rsid w:val="00255C32"/>
    <w:rsid w:val="0026644C"/>
    <w:rsid w:val="00273A4A"/>
    <w:rsid w:val="002D5C29"/>
    <w:rsid w:val="002E1506"/>
    <w:rsid w:val="002F3A25"/>
    <w:rsid w:val="0032654B"/>
    <w:rsid w:val="00336CDD"/>
    <w:rsid w:val="00353658"/>
    <w:rsid w:val="00373CFF"/>
    <w:rsid w:val="003B0072"/>
    <w:rsid w:val="003C5F54"/>
    <w:rsid w:val="003D2FD5"/>
    <w:rsid w:val="00425806"/>
    <w:rsid w:val="00454F31"/>
    <w:rsid w:val="004754B7"/>
    <w:rsid w:val="00490C9C"/>
    <w:rsid w:val="004A79FA"/>
    <w:rsid w:val="004E0B2C"/>
    <w:rsid w:val="00514ED8"/>
    <w:rsid w:val="005359A2"/>
    <w:rsid w:val="00572407"/>
    <w:rsid w:val="00593124"/>
    <w:rsid w:val="005B0A9E"/>
    <w:rsid w:val="005D4809"/>
    <w:rsid w:val="005E3E7B"/>
    <w:rsid w:val="005E6881"/>
    <w:rsid w:val="0061496A"/>
    <w:rsid w:val="00615693"/>
    <w:rsid w:val="00675430"/>
    <w:rsid w:val="00694F77"/>
    <w:rsid w:val="006D68B2"/>
    <w:rsid w:val="0070632B"/>
    <w:rsid w:val="007548B0"/>
    <w:rsid w:val="007C43EB"/>
    <w:rsid w:val="007C4A53"/>
    <w:rsid w:val="007E0E09"/>
    <w:rsid w:val="007E32D0"/>
    <w:rsid w:val="008622B6"/>
    <w:rsid w:val="008628A5"/>
    <w:rsid w:val="00875994"/>
    <w:rsid w:val="008B1F5A"/>
    <w:rsid w:val="008C1F22"/>
    <w:rsid w:val="008E36B1"/>
    <w:rsid w:val="00925ACC"/>
    <w:rsid w:val="00940CC3"/>
    <w:rsid w:val="009B6B29"/>
    <w:rsid w:val="009B74DE"/>
    <w:rsid w:val="009D54BF"/>
    <w:rsid w:val="009F7FB7"/>
    <w:rsid w:val="00A55384"/>
    <w:rsid w:val="00AA368F"/>
    <w:rsid w:val="00AD4826"/>
    <w:rsid w:val="00B07843"/>
    <w:rsid w:val="00B3197A"/>
    <w:rsid w:val="00B53C37"/>
    <w:rsid w:val="00B7158D"/>
    <w:rsid w:val="00C339DF"/>
    <w:rsid w:val="00C43315"/>
    <w:rsid w:val="00CF66AD"/>
    <w:rsid w:val="00D10E5D"/>
    <w:rsid w:val="00D30B04"/>
    <w:rsid w:val="00D70360"/>
    <w:rsid w:val="00DB15DF"/>
    <w:rsid w:val="00DE261F"/>
    <w:rsid w:val="00E8203D"/>
    <w:rsid w:val="00E96B49"/>
    <w:rsid w:val="00F03DB3"/>
    <w:rsid w:val="00F15B21"/>
    <w:rsid w:val="00FD20D8"/>
    <w:rsid w:val="00FD2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D8B213"/>
  <w15:docId w15:val="{711A42FF-5C3A-4CBF-87A4-C189A977E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550914619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2019-10-10T12:32:23+00:00</SDDocDate>
    <elnewpapaerdate xmlns="276fb107-33e2-4c3f-bae8-9cd5efb2baae" xsi:nil="true"/>
    <SDHebDate xmlns="276fb107-33e2-4c3f-bae8-9cd5efb2baae">י"א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276fb107-33e2-4c3f-bae8-9cd5efb2baae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C6FE527-7477-4DCC-949E-22C5451E91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6DF0A44-BE46-40C4-A51F-8970ED1A3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53</TotalTime>
  <Pages>2</Pages>
  <Words>398</Words>
  <Characters>2026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חוות דעת ספק יחיד שרדוקס 2020-מעודכן.pdf.docx.</vt:lpstr>
      <vt:lpstr>חוות דעת ספק יחיד שרדוקס 2020-מעודכן.pdf.docx.</vt:lpstr>
    </vt:vector>
  </TitlesOfParts>
  <Company/>
  <LinksUpToDate>false</LinksUpToDate>
  <CharactersWithSpaces>2420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שרדוקס 2020-מעודכן.pdf.docx.</dc:title>
  <dc:creator>Marina Paz</dc:creator>
  <cp:lastModifiedBy>דורין אמויאל</cp:lastModifiedBy>
  <cp:revision>12</cp:revision>
  <cp:lastPrinted>2019-10-10T12:26:00Z</cp:lastPrinted>
  <dcterms:created xsi:type="dcterms:W3CDTF">2024-08-01T08:11:00Z</dcterms:created>
  <dcterms:modified xsi:type="dcterms:W3CDTF">2024-08-28T07:25:00Z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